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-426" w:type="dxa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717"/>
        <w:gridCol w:w="431"/>
        <w:gridCol w:w="611"/>
        <w:gridCol w:w="1752"/>
        <w:gridCol w:w="642"/>
        <w:gridCol w:w="3927"/>
      </w:tblGrid>
      <w:tr w:rsidR="0063560D" w:rsidRPr="0063560D" w14:paraId="722E9D9D" w14:textId="77777777" w:rsidTr="00673950">
        <w:trPr>
          <w:trHeight w:val="756"/>
        </w:trPr>
        <w:tc>
          <w:tcPr>
            <w:tcW w:w="2753" w:type="dxa"/>
            <w:shd w:val="clear" w:color="auto" w:fill="auto"/>
            <w:tcMar>
              <w:top w:w="0" w:type="dxa"/>
            </w:tcMar>
          </w:tcPr>
          <w:p w14:paraId="722E9D9B" w14:textId="4776A122" w:rsidR="00AD6E6B" w:rsidRPr="0063560D" w:rsidRDefault="009B4E82" w:rsidP="001E63D2">
            <w:pPr>
              <w:rPr>
                <w:color w:val="4F81BD" w:themeColor="accent1"/>
              </w:rPr>
            </w:pPr>
            <w:r>
              <w:rPr>
                <w:noProof/>
                <w:color w:val="4F81BD" w:themeColor="accent1"/>
                <w:lang w:val="en-GB" w:eastAsia="en-GB"/>
              </w:rPr>
              <w:drawing>
                <wp:inline distT="0" distB="0" distL="0" distR="0" wp14:anchorId="4918930B" wp14:editId="3D35596B">
                  <wp:extent cx="1457325" cy="2105147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60" cy="2117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8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253B8070" w14:textId="77777777" w:rsidR="00AD6E6B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  <w:p w14:paraId="39FB8FE1" w14:textId="13983CEA" w:rsidR="009B4E82" w:rsidRPr="0063560D" w:rsidRDefault="009B4E82" w:rsidP="009B4E8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D104CC30A7B94B228194EC5EBDEDD11D"/>
                </w:placeholder>
                <w:date w:fullDate="2023-03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73950">
                  <w:rPr>
                    <w:color w:val="4F81BD" w:themeColor="accent1"/>
                  </w:rPr>
                  <w:t>March 31, 2023</w:t>
                </w:r>
              </w:sdtContent>
            </w:sdt>
          </w:p>
          <w:p w14:paraId="722E9D9C" w14:textId="77777777" w:rsidR="009B4E82" w:rsidRPr="009B4E82" w:rsidRDefault="009B4E82" w:rsidP="009B4E82"/>
        </w:tc>
      </w:tr>
      <w:tr w:rsidR="001E7EBF" w:rsidRPr="0063560D" w14:paraId="722E9DB0" w14:textId="77777777" w:rsidTr="00673950">
        <w:trPr>
          <w:trHeight w:val="1155"/>
        </w:trPr>
        <w:tc>
          <w:tcPr>
            <w:tcW w:w="3265" w:type="dxa"/>
            <w:gridSpan w:val="2"/>
            <w:shd w:val="clear" w:color="auto" w:fill="auto"/>
            <w:tcMar>
              <w:top w:w="0" w:type="dxa"/>
            </w:tcMar>
          </w:tcPr>
          <w:p w14:paraId="722E9DA2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722E9DA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1890" w:type="dxa"/>
            <w:shd w:val="clear" w:color="auto" w:fill="auto"/>
          </w:tcPr>
          <w:p w14:paraId="722E9DA4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722E9DA5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722E9DA6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722E9DA7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722E9DA8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722E9DA9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688" w:type="dxa"/>
            <w:shd w:val="clear" w:color="auto" w:fill="auto"/>
          </w:tcPr>
          <w:p w14:paraId="722E9DAA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4037" w:type="dxa"/>
            <w:shd w:val="clear" w:color="auto" w:fill="auto"/>
          </w:tcPr>
          <w:p w14:paraId="59289FF3" w14:textId="1B8950B7" w:rsidR="004F1C00" w:rsidRPr="009B4E82" w:rsidRDefault="005C650B" w:rsidP="004F1C00">
            <w:pPr>
              <w:pStyle w:val="Right-alignedtext"/>
              <w:rPr>
                <w:b/>
                <w:color w:val="4F81BD" w:themeColor="accent1"/>
                <w:sz w:val="28"/>
              </w:rPr>
            </w:pPr>
            <w:r w:rsidRPr="009B4E82">
              <w:rPr>
                <w:b/>
                <w:color w:val="4F81BD" w:themeColor="accent1"/>
                <w:sz w:val="28"/>
              </w:rPr>
              <w:t>Katharine Watling</w:t>
            </w:r>
          </w:p>
          <w:p w14:paraId="15FAEBE9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9 Mountain View </w:t>
            </w:r>
          </w:p>
          <w:p w14:paraId="5639183E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Ballaugh </w:t>
            </w:r>
          </w:p>
          <w:p w14:paraId="6763F11E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Isle of Man </w:t>
            </w:r>
          </w:p>
          <w:p w14:paraId="0025E9A3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IM7 5EW </w:t>
            </w:r>
          </w:p>
          <w:p w14:paraId="722E9DAF" w14:textId="245C64B4" w:rsidR="001E7EBF" w:rsidRPr="0063560D" w:rsidRDefault="005C650B" w:rsidP="004F1C00">
            <w:pPr>
              <w:pStyle w:val="Right-alignedtext"/>
              <w:rPr>
                <w:color w:val="4F81BD" w:themeColor="accent1"/>
              </w:rPr>
            </w:pPr>
            <w:r w:rsidRPr="009B4E82">
              <w:rPr>
                <w:color w:val="4F81BD" w:themeColor="accent1"/>
                <w:sz w:val="28"/>
              </w:rPr>
              <w:t>katwatling@gmail.com</w:t>
            </w:r>
          </w:p>
        </w:tc>
      </w:tr>
    </w:tbl>
    <w:p w14:paraId="722E9DB1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50"/>
        <w:gridCol w:w="1253"/>
        <w:gridCol w:w="1608"/>
        <w:gridCol w:w="2150"/>
        <w:gridCol w:w="2152"/>
        <w:gridCol w:w="1467"/>
      </w:tblGrid>
      <w:tr w:rsidR="00F23482" w:rsidRPr="0063560D" w14:paraId="722E9DB8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2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3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4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5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6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7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722E9DBC" w14:textId="77777777" w:rsidTr="007F26AC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B9" w14:textId="2E35F505" w:rsidR="00F23482" w:rsidRPr="0063560D" w:rsidRDefault="005C650B" w:rsidP="005C650B">
            <w:pPr>
              <w:pStyle w:val="Right-alignedtext"/>
              <w:jc w:val="left"/>
              <w:rPr>
                <w:color w:val="4F81BD" w:themeColor="accent1"/>
              </w:rPr>
            </w:pPr>
            <w:r w:rsidRPr="009B4E82">
              <w:rPr>
                <w:color w:val="4F81BD" w:themeColor="accent1"/>
                <w:sz w:val="24"/>
              </w:rPr>
              <w:t xml:space="preserve">Katharine Watling </w:t>
            </w:r>
            <w:r w:rsidR="004F1C00" w:rsidRPr="009B4E82">
              <w:rPr>
                <w:color w:val="4F81BD" w:themeColor="accent1"/>
                <w:sz w:val="24"/>
              </w:rPr>
              <w:t>Designer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BA" w14:textId="15FCFF54" w:rsidR="00F23482" w:rsidRPr="009B4E82" w:rsidRDefault="004333A4" w:rsidP="00D1799B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EOY 22/23</w:t>
            </w:r>
          </w:p>
        </w:tc>
        <w:sdt>
          <w:sdtPr>
            <w:rPr>
              <w:color w:val="4F81BD" w:themeColor="accent1"/>
              <w:sz w:val="20"/>
            </w:rPr>
            <w:alias w:val="PO Ref"/>
            <w:tag w:val="CustomerID"/>
            <w:id w:val="-1261435739"/>
            <w:placeholder>
              <w:docPart w:val="AC9F225B24E74EBE87E6FC0DF4C5660E"/>
            </w:placeholder>
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  <w:text/>
          </w:sdtPr>
          <w:sdtEndPr/>
          <w:sdtContent>
            <w:tc>
              <w:tcPr>
                <w:tcW w:w="1473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shd w:val="clear" w:color="auto" w:fill="auto"/>
                <w:vAlign w:val="center"/>
              </w:tcPr>
              <w:p w14:paraId="722E9DBB" w14:textId="76F90774" w:rsidR="00F23482" w:rsidRPr="009B4E82" w:rsidRDefault="00815DFC" w:rsidP="007F26AC">
                <w:pPr>
                  <w:rPr>
                    <w:color w:val="4F81BD" w:themeColor="accent1"/>
                    <w:sz w:val="20"/>
                  </w:rPr>
                </w:pPr>
                <w:r>
                  <w:rPr>
                    <w:color w:val="4F81BD" w:themeColor="accent1"/>
                    <w:sz w:val="20"/>
                    <w:lang w:val="en-GB"/>
                  </w:rPr>
                  <w:t>PO1433367</w:t>
                </w:r>
              </w:p>
            </w:tc>
          </w:sdtContent>
        </w:sdt>
      </w:tr>
    </w:tbl>
    <w:p w14:paraId="722E9DBD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74"/>
        <w:gridCol w:w="5387"/>
        <w:gridCol w:w="1814"/>
        <w:gridCol w:w="1805"/>
      </w:tblGrid>
      <w:tr w:rsidR="00CF5BB8" w:rsidRPr="0063560D" w14:paraId="722E9DC1" w14:textId="67D7C648" w:rsidTr="00CF5BB8">
        <w:trPr>
          <w:cantSplit/>
          <w:trHeight w:val="216"/>
        </w:trPr>
        <w:tc>
          <w:tcPr>
            <w:tcW w:w="109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E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Qty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F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C0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BDEB523" w14:textId="22318805" w:rsidR="00CF5BB8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Line Total</w:t>
            </w:r>
          </w:p>
        </w:tc>
      </w:tr>
      <w:tr w:rsidR="00CF5BB8" w:rsidRPr="0063560D" w14:paraId="722E9DC5" w14:textId="09D7EFA9" w:rsidTr="00CF5BB8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C2" w14:textId="5D02ACF0" w:rsidR="00CF5BB8" w:rsidRPr="00D1799B" w:rsidRDefault="00673950" w:rsidP="00030869">
            <w:pPr>
              <w:rPr>
                <w:color w:val="548DD4" w:themeColor="text2" w:themeTint="99"/>
                <w:sz w:val="24"/>
              </w:rPr>
            </w:pPr>
            <w:r>
              <w:rPr>
                <w:color w:val="548DD4" w:themeColor="text2" w:themeTint="99"/>
                <w:sz w:val="24"/>
              </w:rPr>
              <w:t>3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C3" w14:textId="4EBFCD7E" w:rsidR="00CF5BB8" w:rsidRPr="00D1799B" w:rsidRDefault="005C650B" w:rsidP="00D1799B">
            <w:pPr>
              <w:rPr>
                <w:color w:val="548DD4" w:themeColor="text2" w:themeTint="99"/>
                <w:sz w:val="24"/>
              </w:rPr>
            </w:pPr>
            <w:r>
              <w:rPr>
                <w:color w:val="548DD4" w:themeColor="text2" w:themeTint="99"/>
                <w:sz w:val="24"/>
              </w:rPr>
              <w:t>Postcards</w:t>
            </w:r>
            <w:r w:rsidR="00CF5BB8" w:rsidRPr="00D1799B">
              <w:rPr>
                <w:color w:val="548DD4" w:themeColor="text2" w:themeTint="99"/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722E9DC4" w14:textId="418CCB8B" w:rsidR="00CF5BB8" w:rsidRPr="00D1799B" w:rsidRDefault="00673950" w:rsidP="005C650B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  <w:r>
              <w:rPr>
                <w:color w:val="548DD4" w:themeColor="text2" w:themeTint="99"/>
                <w:sz w:val="24"/>
                <w:szCs w:val="24"/>
              </w:rPr>
              <w:t>1</w:t>
            </w:r>
            <w:r w:rsidR="00CF5BB8" w:rsidRPr="00D1799B">
              <w:rPr>
                <w:color w:val="548DD4" w:themeColor="text2" w:themeTint="99"/>
                <w:sz w:val="24"/>
                <w:szCs w:val="24"/>
              </w:rPr>
              <w:t>.00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11E81B" w14:textId="05E7F838" w:rsidR="00CF5BB8" w:rsidRPr="00D1799B" w:rsidRDefault="00673950" w:rsidP="00030869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  <w:r>
              <w:rPr>
                <w:color w:val="548DD4" w:themeColor="text2" w:themeTint="99"/>
                <w:sz w:val="24"/>
                <w:szCs w:val="24"/>
              </w:rPr>
              <w:t>3</w:t>
            </w:r>
            <w:r w:rsidR="005C650B">
              <w:rPr>
                <w:color w:val="548DD4" w:themeColor="text2" w:themeTint="99"/>
                <w:sz w:val="24"/>
                <w:szCs w:val="24"/>
              </w:rPr>
              <w:t>.00</w:t>
            </w:r>
          </w:p>
        </w:tc>
      </w:tr>
      <w:tr w:rsidR="00673950" w:rsidRPr="0063560D" w14:paraId="27AE4894" w14:textId="77777777" w:rsidTr="00CF5BB8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2BF731C" w14:textId="1104F2EC" w:rsidR="00673950" w:rsidRDefault="00673950" w:rsidP="00030869">
            <w:pPr>
              <w:rPr>
                <w:color w:val="548DD4" w:themeColor="text2" w:themeTint="99"/>
                <w:sz w:val="24"/>
              </w:rPr>
            </w:pPr>
            <w:r>
              <w:rPr>
                <w:color w:val="548DD4" w:themeColor="text2" w:themeTint="99"/>
                <w:sz w:val="24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5AFE105" w14:textId="7D148D92" w:rsidR="00673950" w:rsidRDefault="00673950" w:rsidP="00D1799B">
            <w:pPr>
              <w:rPr>
                <w:color w:val="548DD4" w:themeColor="text2" w:themeTint="99"/>
                <w:sz w:val="24"/>
              </w:rPr>
            </w:pPr>
            <w:r w:rsidRPr="00673950">
              <w:rPr>
                <w:color w:val="548DD4" w:themeColor="text2" w:themeTint="99"/>
                <w:sz w:val="24"/>
              </w:rPr>
              <w:t>House of Keys Print - unframed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27587394" w14:textId="264AA798" w:rsidR="00673950" w:rsidRPr="00D1799B" w:rsidRDefault="00673950" w:rsidP="005C650B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  <w:r>
              <w:rPr>
                <w:color w:val="548DD4" w:themeColor="text2" w:themeTint="99"/>
                <w:sz w:val="24"/>
                <w:szCs w:val="24"/>
              </w:rPr>
              <w:t>35.00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56CAC9" w14:textId="72276978" w:rsidR="00673950" w:rsidRDefault="00673950" w:rsidP="00030869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  <w:r>
              <w:rPr>
                <w:color w:val="548DD4" w:themeColor="text2" w:themeTint="99"/>
                <w:sz w:val="24"/>
                <w:szCs w:val="24"/>
              </w:rPr>
              <w:t>35.00</w:t>
            </w:r>
          </w:p>
        </w:tc>
      </w:tr>
      <w:tr w:rsidR="00CF5BB8" w:rsidRPr="0063560D" w14:paraId="722E9DF1" w14:textId="2AC9B843" w:rsidTr="008E40DC">
        <w:trPr>
          <w:cantSplit/>
          <w:trHeight w:val="216"/>
        </w:trPr>
        <w:tc>
          <w:tcPr>
            <w:tcW w:w="847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vAlign w:val="center"/>
          </w:tcPr>
          <w:p w14:paraId="722E9DF0" w14:textId="07EC137D" w:rsidR="00CF5BB8" w:rsidRPr="00CF5BB8" w:rsidRDefault="00CF5BB8" w:rsidP="00CF5BB8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CF5BB8">
              <w:rPr>
                <w:b/>
                <w:color w:val="4F81BD" w:themeColor="accent1"/>
                <w:sz w:val="24"/>
              </w:rPr>
              <w:t xml:space="preserve">TOTAL SALES 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</w:tcPr>
          <w:p w14:paraId="17AEA661" w14:textId="2AEC0AB5" w:rsidR="00CF5BB8" w:rsidRPr="00CF5BB8" w:rsidRDefault="00673950" w:rsidP="00673950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>£ 38</w:t>
            </w:r>
            <w:r w:rsidR="00CF5BB8" w:rsidRPr="00CF5BB8">
              <w:rPr>
                <w:b/>
                <w:color w:val="4F81BD" w:themeColor="accent1"/>
                <w:sz w:val="24"/>
              </w:rPr>
              <w:t>.00</w:t>
            </w:r>
          </w:p>
        </w:tc>
      </w:tr>
      <w:tr w:rsidR="009B4E82" w:rsidRPr="0063560D" w14:paraId="0FADB069" w14:textId="77777777" w:rsidTr="008E40DC">
        <w:trPr>
          <w:cantSplit/>
          <w:trHeight w:val="216"/>
        </w:trPr>
        <w:tc>
          <w:tcPr>
            <w:tcW w:w="847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vAlign w:val="center"/>
          </w:tcPr>
          <w:p w14:paraId="52CF5963" w14:textId="15555AAE" w:rsidR="009B4E82" w:rsidRPr="00CF5BB8" w:rsidRDefault="009B4E82" w:rsidP="00CF5BB8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>Commission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</w:tcPr>
          <w:p w14:paraId="77A4FDE8" w14:textId="4D5B5047" w:rsidR="009B4E82" w:rsidRDefault="00030869" w:rsidP="00673950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 xml:space="preserve">£ </w:t>
            </w:r>
            <w:r w:rsidR="00673950">
              <w:rPr>
                <w:b/>
                <w:color w:val="4F81BD" w:themeColor="accent1"/>
                <w:sz w:val="24"/>
              </w:rPr>
              <w:t>7</w:t>
            </w:r>
            <w:r>
              <w:rPr>
                <w:b/>
                <w:color w:val="4F81BD" w:themeColor="accent1"/>
                <w:sz w:val="24"/>
              </w:rPr>
              <w:t>.</w:t>
            </w:r>
            <w:r w:rsidR="00673950">
              <w:rPr>
                <w:b/>
                <w:color w:val="4F81BD" w:themeColor="accent1"/>
                <w:sz w:val="24"/>
              </w:rPr>
              <w:t>6</w:t>
            </w:r>
            <w:r w:rsidR="009B4E82">
              <w:rPr>
                <w:b/>
                <w:color w:val="4F81BD" w:themeColor="accent1"/>
                <w:sz w:val="24"/>
              </w:rPr>
              <w:t>0</w:t>
            </w:r>
          </w:p>
        </w:tc>
      </w:tr>
    </w:tbl>
    <w:p w14:paraId="52ADD5EF" w14:textId="77777777" w:rsidR="009B4E82" w:rsidRDefault="009B4E82" w:rsidP="009B4E82">
      <w:pPr>
        <w:rPr>
          <w:b/>
          <w:color w:val="1F497D" w:themeColor="text2"/>
          <w:sz w:val="24"/>
        </w:rPr>
      </w:pPr>
    </w:p>
    <w:p w14:paraId="591B693C" w14:textId="4487E9A6" w:rsidR="00673950" w:rsidRDefault="00673950" w:rsidP="009B4E82">
      <w:pPr>
        <w:rPr>
          <w:b/>
          <w:color w:val="1F497D" w:themeColor="text2"/>
          <w:sz w:val="24"/>
        </w:rPr>
      </w:pPr>
      <w:r>
        <w:rPr>
          <w:b/>
          <w:color w:val="1F497D" w:themeColor="text2"/>
          <w:sz w:val="24"/>
        </w:rPr>
        <w:t>Our commission is the</w:t>
      </w:r>
      <w:r w:rsidRPr="007A3A88">
        <w:rPr>
          <w:b/>
          <w:color w:val="1F497D" w:themeColor="text2"/>
          <w:sz w:val="24"/>
        </w:rPr>
        <w:t xml:space="preserve"> sale price less 20% </w:t>
      </w:r>
    </w:p>
    <w:p w14:paraId="2D1B710E" w14:textId="77777777" w:rsidR="00673950" w:rsidRDefault="00673950" w:rsidP="009B4E82">
      <w:pPr>
        <w:rPr>
          <w:b/>
          <w:color w:val="1F497D" w:themeColor="text2"/>
          <w:sz w:val="24"/>
        </w:rPr>
      </w:pPr>
      <w:bookmarkStart w:id="0" w:name="_GoBack"/>
      <w:bookmarkEnd w:id="0"/>
    </w:p>
    <w:p w14:paraId="2429BF88" w14:textId="0BA11990" w:rsidR="00673950" w:rsidRDefault="009B4E82" w:rsidP="009B4E82">
      <w:pPr>
        <w:rPr>
          <w:b/>
          <w:color w:val="1F497D" w:themeColor="text2"/>
          <w:sz w:val="24"/>
        </w:rPr>
      </w:pPr>
      <w:r w:rsidRPr="007A3A88">
        <w:rPr>
          <w:b/>
          <w:color w:val="1F497D" w:themeColor="text2"/>
          <w:sz w:val="24"/>
        </w:rPr>
        <w:t>Please provide an invoice for the above items</w:t>
      </w:r>
      <w:r>
        <w:rPr>
          <w:b/>
          <w:color w:val="1F497D" w:themeColor="text2"/>
          <w:sz w:val="24"/>
        </w:rPr>
        <w:t xml:space="preserve"> including your </w:t>
      </w:r>
      <w:r w:rsidRPr="007A3A88">
        <w:rPr>
          <w:b/>
          <w:color w:val="1F497D" w:themeColor="text2"/>
          <w:sz w:val="24"/>
        </w:rPr>
        <w:t>Bank Account details for payment</w:t>
      </w:r>
      <w:r>
        <w:rPr>
          <w:b/>
          <w:color w:val="1F497D" w:themeColor="text2"/>
          <w:sz w:val="24"/>
        </w:rPr>
        <w:t>.</w:t>
      </w:r>
    </w:p>
    <w:p w14:paraId="3E5E58F8" w14:textId="77777777" w:rsidR="00673950" w:rsidRDefault="00673950" w:rsidP="009B4E82">
      <w:pPr>
        <w:rPr>
          <w:b/>
          <w:color w:val="1F497D" w:themeColor="text2"/>
          <w:sz w:val="24"/>
        </w:rPr>
      </w:pPr>
    </w:p>
    <w:p w14:paraId="6FD58D53" w14:textId="1D56C0A8" w:rsidR="009B4E82" w:rsidRDefault="00673950" w:rsidP="009B4E82">
      <w:pPr>
        <w:rPr>
          <w:b/>
          <w:color w:val="1F497D" w:themeColor="text2"/>
          <w:sz w:val="24"/>
        </w:rPr>
      </w:pPr>
      <w:r>
        <w:rPr>
          <w:b/>
          <w:color w:val="1F497D" w:themeColor="text2"/>
          <w:sz w:val="24"/>
        </w:rPr>
        <w:t xml:space="preserve">The details we have are: 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9B4E82" w:rsidRPr="00D61E88" w14:paraId="3A31ED71" w14:textId="77777777" w:rsidTr="00A96EF9">
        <w:trPr>
          <w:trHeight w:val="373"/>
        </w:trPr>
        <w:tc>
          <w:tcPr>
            <w:tcW w:w="2835" w:type="dxa"/>
          </w:tcPr>
          <w:p w14:paraId="6E9BA1C9" w14:textId="77777777" w:rsidR="009B4E82" w:rsidRPr="007A3A88" w:rsidRDefault="009B4E82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Name on the account</w:t>
            </w:r>
          </w:p>
        </w:tc>
        <w:tc>
          <w:tcPr>
            <w:tcW w:w="3686" w:type="dxa"/>
          </w:tcPr>
          <w:p w14:paraId="639A86CA" w14:textId="5CEA2BA6" w:rsidR="009B4E82" w:rsidRPr="008E02AC" w:rsidRDefault="008E02AC" w:rsidP="008E02AC">
            <w:pPr>
              <w:rPr>
                <w:color w:val="1F497D" w:themeColor="text2"/>
                <w:sz w:val="22"/>
                <w:szCs w:val="18"/>
              </w:rPr>
            </w:pPr>
            <w:r w:rsidRPr="008E02AC">
              <w:rPr>
                <w:color w:val="1F497D" w:themeColor="text2"/>
                <w:sz w:val="22"/>
                <w:szCs w:val="18"/>
              </w:rPr>
              <w:t>Miss Katharine Watling</w:t>
            </w:r>
          </w:p>
        </w:tc>
      </w:tr>
      <w:tr w:rsidR="009B4E82" w:rsidRPr="00D61E88" w14:paraId="3DA47CE7" w14:textId="77777777" w:rsidTr="00A96EF9">
        <w:trPr>
          <w:trHeight w:val="373"/>
        </w:trPr>
        <w:tc>
          <w:tcPr>
            <w:tcW w:w="2835" w:type="dxa"/>
          </w:tcPr>
          <w:p w14:paraId="286EDDC5" w14:textId="77777777" w:rsidR="009B4E82" w:rsidRPr="007A3A88" w:rsidRDefault="009B4E82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Sort Code</w:t>
            </w:r>
          </w:p>
        </w:tc>
        <w:tc>
          <w:tcPr>
            <w:tcW w:w="3686" w:type="dxa"/>
          </w:tcPr>
          <w:p w14:paraId="403EA09D" w14:textId="4AA5FD10" w:rsidR="009B4E82" w:rsidRPr="007A3A88" w:rsidRDefault="008E02A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  <w:r w:rsidRPr="008E02AC">
              <w:rPr>
                <w:color w:val="1F497D" w:themeColor="text2"/>
                <w:sz w:val="22"/>
                <w:szCs w:val="18"/>
              </w:rPr>
              <w:t>40 38 32 </w:t>
            </w:r>
          </w:p>
        </w:tc>
      </w:tr>
      <w:tr w:rsidR="009B4E82" w:rsidRPr="00D61E88" w14:paraId="18E6253B" w14:textId="77777777" w:rsidTr="00A96EF9">
        <w:trPr>
          <w:trHeight w:val="373"/>
        </w:trPr>
        <w:tc>
          <w:tcPr>
            <w:tcW w:w="2835" w:type="dxa"/>
          </w:tcPr>
          <w:p w14:paraId="6A5889E6" w14:textId="77777777" w:rsidR="009B4E82" w:rsidRPr="007A3A88" w:rsidRDefault="009B4E82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Account Number</w:t>
            </w:r>
          </w:p>
        </w:tc>
        <w:tc>
          <w:tcPr>
            <w:tcW w:w="3686" w:type="dxa"/>
          </w:tcPr>
          <w:p w14:paraId="61AF308B" w14:textId="0329B55A" w:rsidR="009B4E82" w:rsidRPr="007A3A88" w:rsidRDefault="008E02A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  <w:r w:rsidRPr="008E02AC">
              <w:rPr>
                <w:color w:val="1F497D" w:themeColor="text2"/>
                <w:sz w:val="22"/>
                <w:szCs w:val="18"/>
              </w:rPr>
              <w:t>01381326</w:t>
            </w:r>
          </w:p>
        </w:tc>
      </w:tr>
    </w:tbl>
    <w:p w14:paraId="502F0F04" w14:textId="63727349" w:rsidR="009B4E82" w:rsidRDefault="009B4E82" w:rsidP="009B4E82">
      <w:pPr>
        <w:rPr>
          <w:b/>
          <w:color w:val="1F497D" w:themeColor="text2"/>
          <w:sz w:val="24"/>
        </w:rPr>
      </w:pPr>
      <w:r>
        <w:rPr>
          <w:b/>
          <w:color w:val="1F497D" w:themeColor="text2"/>
          <w:sz w:val="24"/>
        </w:rPr>
        <w:tab/>
      </w:r>
    </w:p>
    <w:p w14:paraId="722E9DFF" w14:textId="50699AB1" w:rsidR="00FA0A90" w:rsidRPr="0063560D" w:rsidRDefault="009B4E82" w:rsidP="009B4E82">
      <w:pPr>
        <w:pStyle w:val="ContactInfo"/>
        <w:jc w:val="left"/>
        <w:rPr>
          <w:color w:val="4F81BD" w:themeColor="accent1"/>
        </w:rPr>
      </w:pPr>
      <w:r>
        <w:rPr>
          <w:b/>
          <w:color w:val="1F497D" w:themeColor="text2"/>
          <w:sz w:val="24"/>
        </w:rPr>
        <w:t xml:space="preserve">Payment for this period will be made against </w:t>
      </w:r>
      <w:r w:rsidRPr="007A3A88">
        <w:rPr>
          <w:b/>
          <w:color w:val="1F497D" w:themeColor="text2"/>
          <w:sz w:val="24"/>
        </w:rPr>
        <w:t>Government Order ref:</w:t>
      </w:r>
      <w:r>
        <w:rPr>
          <w:b/>
          <w:color w:val="1F497D" w:themeColor="text2"/>
          <w:sz w:val="24"/>
        </w:rPr>
        <w:t xml:space="preserve"> </w:t>
      </w:r>
      <w:sdt>
        <w:sdtPr>
          <w:rPr>
            <w:rFonts w:ascii="Calibri" w:hAnsi="Calibri" w:cs="Calibri"/>
            <w:color w:val="000000"/>
            <w:sz w:val="22"/>
            <w:szCs w:val="22"/>
            <w:lang w:val="en-GB" w:eastAsia="en-GB"/>
          </w:rPr>
          <w:alias w:val="PO Ref"/>
          <w:tag w:val="CustomerID"/>
          <w:id w:val="-2087608703"/>
          <w:placeholder>
            <w:docPart w:val="836F78A724B74343896E4FBA3E95446B"/>
          </w:placeholder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<w:text/>
        </w:sdtPr>
        <w:sdtEndPr/>
        <w:sdtContent>
          <w:r w:rsidR="00673950" w:rsidRPr="00673950">
            <w:rPr>
              <w:rFonts w:ascii="Calibri" w:hAnsi="Calibri" w:cs="Calibri"/>
              <w:color w:val="000000"/>
              <w:sz w:val="22"/>
              <w:szCs w:val="22"/>
              <w:lang w:val="en-GB" w:eastAsia="en-GB"/>
            </w:rPr>
            <w:t>Souv-202223-1</w:t>
          </w:r>
          <w:r w:rsidR="00673950">
            <w:rPr>
              <w:rFonts w:ascii="Calibri" w:hAnsi="Calibri" w:cs="Calibri"/>
              <w:color w:val="000000"/>
              <w:sz w:val="22"/>
              <w:szCs w:val="22"/>
              <w:lang w:val="en-GB" w:eastAsia="en-GB"/>
            </w:rPr>
            <w:t>-KW</w:t>
          </w:r>
        </w:sdtContent>
      </w:sdt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E9E02" w14:textId="77777777" w:rsidR="00C67F35" w:rsidRDefault="00C67F35" w:rsidP="00C67F35">
      <w:r>
        <w:separator/>
      </w:r>
    </w:p>
  </w:endnote>
  <w:endnote w:type="continuationSeparator" w:id="0">
    <w:p w14:paraId="722E9E03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E9E00" w14:textId="77777777" w:rsidR="00C67F35" w:rsidRDefault="00C67F35" w:rsidP="00C67F35">
      <w:r>
        <w:separator/>
      </w:r>
    </w:p>
  </w:footnote>
  <w:footnote w:type="continuationSeparator" w:id="0">
    <w:p w14:paraId="722E9E01" w14:textId="77777777"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30869"/>
    <w:rsid w:val="00034539"/>
    <w:rsid w:val="00041B4A"/>
    <w:rsid w:val="000653AC"/>
    <w:rsid w:val="00077685"/>
    <w:rsid w:val="000E042A"/>
    <w:rsid w:val="000F6B47"/>
    <w:rsid w:val="000F7D4F"/>
    <w:rsid w:val="00102CA2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42D6B"/>
    <w:rsid w:val="0035067A"/>
    <w:rsid w:val="0035293A"/>
    <w:rsid w:val="003C7693"/>
    <w:rsid w:val="003E5FCD"/>
    <w:rsid w:val="00400842"/>
    <w:rsid w:val="004105E4"/>
    <w:rsid w:val="004333A4"/>
    <w:rsid w:val="00441785"/>
    <w:rsid w:val="00442CDA"/>
    <w:rsid w:val="0045588D"/>
    <w:rsid w:val="004F1C00"/>
    <w:rsid w:val="004F202D"/>
    <w:rsid w:val="005209B5"/>
    <w:rsid w:val="00521569"/>
    <w:rsid w:val="00547748"/>
    <w:rsid w:val="00585539"/>
    <w:rsid w:val="005865E7"/>
    <w:rsid w:val="005C2F1D"/>
    <w:rsid w:val="005C650B"/>
    <w:rsid w:val="005D4480"/>
    <w:rsid w:val="0063560D"/>
    <w:rsid w:val="00652B6C"/>
    <w:rsid w:val="00673950"/>
    <w:rsid w:val="00704C33"/>
    <w:rsid w:val="00705699"/>
    <w:rsid w:val="0074787C"/>
    <w:rsid w:val="00755F57"/>
    <w:rsid w:val="00763EF4"/>
    <w:rsid w:val="0076761C"/>
    <w:rsid w:val="007B38EB"/>
    <w:rsid w:val="007F242B"/>
    <w:rsid w:val="007F26AC"/>
    <w:rsid w:val="00815DFC"/>
    <w:rsid w:val="008171B1"/>
    <w:rsid w:val="00820427"/>
    <w:rsid w:val="0083202F"/>
    <w:rsid w:val="008C5A0E"/>
    <w:rsid w:val="008E02AC"/>
    <w:rsid w:val="008E45DF"/>
    <w:rsid w:val="0090618B"/>
    <w:rsid w:val="00953D43"/>
    <w:rsid w:val="00954EF9"/>
    <w:rsid w:val="00975420"/>
    <w:rsid w:val="009A0A91"/>
    <w:rsid w:val="009B4E82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BE1094"/>
    <w:rsid w:val="00BE6C61"/>
    <w:rsid w:val="00C30C62"/>
    <w:rsid w:val="00C50F0E"/>
    <w:rsid w:val="00C650E6"/>
    <w:rsid w:val="00C67F35"/>
    <w:rsid w:val="00C810A3"/>
    <w:rsid w:val="00CA1C8D"/>
    <w:rsid w:val="00CA4BCD"/>
    <w:rsid w:val="00CC6BF2"/>
    <w:rsid w:val="00CF5BB8"/>
    <w:rsid w:val="00D1799B"/>
    <w:rsid w:val="00D719AB"/>
    <w:rsid w:val="00D824D4"/>
    <w:rsid w:val="00DB454F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67225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722E9D9B"/>
  <w15:docId w15:val="{B133AFCC-10FD-48D1-9D08-DBEE3340A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AC9F225B24E74EBE87E6FC0DF4C56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F4D93-5586-4660-90FB-9089EBEC0F19}"/>
      </w:docPartPr>
      <w:docPartBody>
        <w:p w:rsidR="00A9496B" w:rsidRDefault="00076EE2">
          <w:r w:rsidRPr="002E3D41">
            <w:rPr>
              <w:rStyle w:val="PlaceholderText"/>
            </w:rPr>
            <w:t>[PO Ref]</w:t>
          </w:r>
        </w:p>
      </w:docPartBody>
    </w:docPart>
    <w:docPart>
      <w:docPartPr>
        <w:name w:val="836F78A724B74343896E4FBA3E954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27201-A4E8-4F67-B821-82A38DA53FED}"/>
      </w:docPartPr>
      <w:docPartBody>
        <w:p w:rsidR="00A9496B" w:rsidRDefault="00076EE2">
          <w:r w:rsidRPr="002E3D41">
            <w:rPr>
              <w:rStyle w:val="PlaceholderText"/>
            </w:rPr>
            <w:t>[PO Ref]</w:t>
          </w:r>
        </w:p>
      </w:docPartBody>
    </w:docPart>
    <w:docPart>
      <w:docPartPr>
        <w:name w:val="D104CC30A7B94B228194EC5EBDEDD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14533-131A-45F6-822A-26ACE3F0E87C}"/>
      </w:docPartPr>
      <w:docPartBody>
        <w:p w:rsidR="00A9496B" w:rsidRDefault="00076EE2" w:rsidP="00076EE2">
          <w:pPr>
            <w:pStyle w:val="D104CC30A7B94B228194EC5EBDEDD11D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076EE2"/>
    <w:rsid w:val="0044282D"/>
    <w:rsid w:val="00786936"/>
    <w:rsid w:val="008565E8"/>
    <w:rsid w:val="00A9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D561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076EE2"/>
    <w:rPr>
      <w:color w:val="808080"/>
    </w:rPr>
  </w:style>
  <w:style w:type="paragraph" w:customStyle="1" w:styleId="D104CC30A7B94B228194EC5EBDEDD11D">
    <w:name w:val="D104CC30A7B94B228194EC5EBDEDD11D"/>
    <w:rsid w:val="00076E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Status xmlns="http://schemas.microsoft.com/sharepoint/v3/fields">Active</_Status>
    <Supplier xmlns="af4025bd-eda9-4d6d-bcbe-7de91e238b29">Katharine Watling</Supplier>
    <Date_x0020_Stamp xmlns="af4025bd-eda9-4d6d-bcbe-7de91e238b29">2023-03-30T23:00:00+00:00</Date_x0020_Stamp>
    <Value xmlns="af4025bd-eda9-4d6d-bcbe-7de91e238b29">30.4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Open</Sensitivity>
    <Doc_x0020_Description xmlns="af4025bd-eda9-4d6d-bcbe-7de91e238b29" xsi:nil="true"/>
    <OCOT_x0020_Category xmlns="af4025bd-eda9-4d6d-bcbe-7de91e238b29">External</OCOT_x0020_Category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2FBF11-1097-4686-A143-BA2AC086A074}">
  <ds:schemaRefs>
    <ds:schemaRef ds:uri="http://purl.org/dc/dcmitype/"/>
    <ds:schemaRef ds:uri="http://schemas.microsoft.com/office/infopath/2007/PartnerControls"/>
    <ds:schemaRef ds:uri="af4025bd-eda9-4d6d-bcbe-7de91e238b29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sharepoint/v3/field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82666E8-4A75-4EB8-B2F2-495FB3A899D1}"/>
</file>

<file path=customXml/itemProps3.xml><?xml version="1.0" encoding="utf-8"?>
<ds:datastoreItem xmlns:ds="http://schemas.openxmlformats.org/officeDocument/2006/customXml" ds:itemID="{70FDFFD2-1017-4640-98BC-8D809D3ED0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12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5</cp:revision>
  <cp:lastPrinted>2023-04-03T14:27:00Z</cp:lastPrinted>
  <dcterms:created xsi:type="dcterms:W3CDTF">2023-03-24T17:03:00Z</dcterms:created>
  <dcterms:modified xsi:type="dcterms:W3CDTF">2023-04-03T14:30:00Z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9100</vt:r8>
  </property>
</Properties>
</file>